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0"/>
        <w:gridCol w:w="458"/>
        <w:gridCol w:w="718"/>
        <w:gridCol w:w="454"/>
        <w:gridCol w:w="236"/>
        <w:gridCol w:w="1834"/>
        <w:gridCol w:w="264"/>
        <w:gridCol w:w="722"/>
        <w:gridCol w:w="449"/>
        <w:gridCol w:w="724"/>
        <w:gridCol w:w="447"/>
        <w:gridCol w:w="275"/>
        <w:gridCol w:w="2059"/>
      </w:tblGrid>
      <w:tr w:rsidR="0090596C" w:rsidRPr="0090596C" w:rsidTr="000842C5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650259" w:rsidRPr="0090596C" w:rsidRDefault="000842C5" w:rsidP="000842C5">
            <w:pPr>
              <w:pStyle w:val="Heading1"/>
              <w:bidi/>
              <w:outlineLvl w:val="0"/>
            </w:pPr>
            <w:r>
              <w:rPr>
                <w:rFonts w:hint="cs"/>
                <w:rtl/>
              </w:rPr>
              <w:t>بيانات الوظيفة</w:t>
            </w:r>
          </w:p>
        </w:tc>
      </w:tr>
      <w:tr w:rsidR="006F73DC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0842C5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المحافظة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42C5" w:rsidRPr="000842C5" w:rsidRDefault="00EF7217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مشرف</w:t>
            </w:r>
            <w:r w:rsidR="008F7ADF">
              <w:rPr>
                <w:rFonts w:hint="cs"/>
                <w:color w:val="000000" w:themeColor="text1"/>
                <w:sz w:val="24"/>
                <w:szCs w:val="24"/>
                <w:rtl/>
              </w:rPr>
              <w:t>/ة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محافظة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0842C5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الوظيفة</w:t>
            </w:r>
          </w:p>
        </w:tc>
      </w:tr>
      <w:tr w:rsidR="006F73DC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0842C5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وسيلة الوصول للإعلان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842C5" w:rsidRPr="000842C5" w:rsidRDefault="000842C5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0842C5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</w:tr>
      <w:tr w:rsidR="00256276" w:rsidRPr="002508C0" w:rsidTr="00AE33D1">
        <w:trPr>
          <w:trHeight w:val="134"/>
        </w:trPr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6276" w:rsidRPr="002508C0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6276" w:rsidRPr="002508C0" w:rsidRDefault="00256276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56276" w:rsidRPr="002508C0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6276" w:rsidRPr="002508C0" w:rsidRDefault="00256276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  <w:tr w:rsidR="00256276" w:rsidRPr="0090596C" w:rsidTr="00FB24F8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256276" w:rsidRPr="0090596C" w:rsidRDefault="00256276" w:rsidP="00256276">
            <w:pPr>
              <w:pStyle w:val="Heading1"/>
              <w:bidi/>
              <w:outlineLvl w:val="0"/>
            </w:pPr>
            <w:r>
              <w:rPr>
                <w:rFonts w:hint="cs"/>
                <w:rtl/>
              </w:rPr>
              <w:t>البيانات الرئيسية للمتقدم</w:t>
            </w:r>
          </w:p>
        </w:tc>
      </w:tr>
      <w:tr w:rsidR="00256276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رقم البطاقة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6276" w:rsidRPr="000842C5" w:rsidRDefault="008F7ADF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الإسم رباعى</w:t>
            </w:r>
          </w:p>
        </w:tc>
      </w:tr>
      <w:tr w:rsidR="006F73DC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المدينة /المركز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6276" w:rsidRPr="000842C5" w:rsidRDefault="00256276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محافظة الإقامة</w:t>
            </w:r>
          </w:p>
        </w:tc>
      </w:tr>
      <w:tr w:rsidR="006F73DC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01AED" w:rsidRPr="000842C5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العنوان بالتفصيل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901AED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أنثى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901AED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901AED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ذكر 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901AED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0842C5" w:rsidRDefault="00901AED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النوع</w:t>
            </w:r>
          </w:p>
        </w:tc>
      </w:tr>
      <w:tr w:rsidR="00901AED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0842C5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-- /  -- /  ----</w:t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0842C5" w:rsidRDefault="00901AED" w:rsidP="000842C5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تاريخ الميلاد</w:t>
            </w:r>
          </w:p>
        </w:tc>
      </w:tr>
      <w:tr w:rsidR="00901AED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01AED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الإيميل</w:t>
            </w:r>
          </w:p>
        </w:tc>
      </w:tr>
      <w:tr w:rsidR="00901AED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01AED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رقم موبايل</w:t>
            </w:r>
          </w:p>
        </w:tc>
      </w:tr>
      <w:tr w:rsidR="00901AED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01AED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رقم موبايل</w:t>
            </w:r>
            <w:r w:rsidR="008F7ADF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2</w:t>
            </w: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 (إن وجد)</w:t>
            </w:r>
          </w:p>
        </w:tc>
      </w:tr>
      <w:tr w:rsidR="00901AED" w:rsidRPr="002508C0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01AED" w:rsidRPr="002508C0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01AED" w:rsidRPr="002508C0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  <w:tr w:rsidR="00901AED" w:rsidRPr="0090596C" w:rsidTr="00FB24F8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901AED" w:rsidRPr="0090596C" w:rsidRDefault="00901AED" w:rsidP="00901AED">
            <w:pPr>
              <w:pStyle w:val="Heading1"/>
              <w:bidi/>
              <w:outlineLvl w:val="0"/>
            </w:pPr>
            <w:r>
              <w:rPr>
                <w:rFonts w:hint="cs"/>
                <w:rtl/>
              </w:rPr>
              <w:t>بيانات أخرى</w:t>
            </w:r>
          </w:p>
        </w:tc>
      </w:tr>
      <w:tr w:rsidR="00901AED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AED" w:rsidRDefault="00DA3E5F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الراتب</w:t>
            </w:r>
            <w:r w:rsidR="00901AED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 المتوقع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0842C5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0842C5" w:rsidRDefault="00901AED" w:rsidP="00DA3E5F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قيمة أخر </w:t>
            </w:r>
            <w:r w:rsidR="00DA3E5F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راتب</w:t>
            </w:r>
          </w:p>
        </w:tc>
      </w:tr>
      <w:tr w:rsidR="006F73DC" w:rsidRPr="0090596C" w:rsidTr="000D291D"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أبوين مصريين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901AED" w:rsidRDefault="00BF5C91" w:rsidP="00BF5C91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F5C91" w:rsidRPr="000842C5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هل لك/ى أقارب بالمجلس</w:t>
            </w:r>
          </w:p>
        </w:tc>
      </w:tr>
      <w:tr w:rsidR="003F6EDC" w:rsidRPr="0090596C" w:rsidTr="000D291D"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6EDC" w:rsidRDefault="003F6EDC" w:rsidP="003F6EDC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خبرة سابقة بمشروع مماثل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6EDC" w:rsidRPr="00901AED" w:rsidRDefault="003F6EDC" w:rsidP="003F6EDC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F6EDC" w:rsidRDefault="003F6EDC" w:rsidP="003F6EDC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خبرة سابقة بالمجلس</w:t>
            </w:r>
          </w:p>
        </w:tc>
      </w:tr>
      <w:tr w:rsidR="00901AED" w:rsidRPr="002508C0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01AED" w:rsidRPr="002508C0" w:rsidRDefault="00901AE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  <w:tr w:rsidR="00BF5C91" w:rsidRPr="0090596C" w:rsidTr="00FB24F8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BF5C91" w:rsidRPr="0090596C" w:rsidRDefault="00BF5C91" w:rsidP="00FB24F8">
            <w:pPr>
              <w:pStyle w:val="Heading1"/>
              <w:bidi/>
              <w:outlineLvl w:val="0"/>
            </w:pPr>
            <w:r>
              <w:rPr>
                <w:rFonts w:hint="cs"/>
                <w:rtl/>
              </w:rPr>
              <w:t>خبرات سابقة</w:t>
            </w:r>
          </w:p>
        </w:tc>
      </w:tr>
      <w:tr w:rsidR="006F73DC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566D7D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الى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566D7D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من 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BF5C91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الوظيفة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 w:rsidRPr="00BF5C91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جهة العمل</w:t>
            </w:r>
          </w:p>
        </w:tc>
      </w:tr>
      <w:tr w:rsidR="00BF5C91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5C91" w:rsidRPr="00BF5C91" w:rsidRDefault="00BF5C91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167E74" w:rsidRPr="0090596C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74" w:rsidRPr="00BF5C91" w:rsidRDefault="00167E74" w:rsidP="00BF5C91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F5C91" w:rsidRPr="002508C0" w:rsidTr="000D291D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F5C91" w:rsidRPr="002508C0" w:rsidRDefault="00BF5C91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C91" w:rsidRPr="002508C0" w:rsidRDefault="00BF5C91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C91" w:rsidRPr="002508C0" w:rsidRDefault="00BF5C91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F5C91" w:rsidRPr="002508C0" w:rsidRDefault="00BF5C91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  <w:tr w:rsidR="00BF5C91" w:rsidRPr="0090596C" w:rsidTr="00FB24F8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BF5C91" w:rsidRPr="0090596C" w:rsidRDefault="00167E74" w:rsidP="006F73DC">
            <w:pPr>
              <w:pStyle w:val="Heading1"/>
              <w:bidi/>
              <w:outlineLvl w:val="0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مهارات</w:t>
            </w:r>
            <w:r w:rsidR="00566D7D">
              <w:rPr>
                <w:rFonts w:hint="cs"/>
                <w:rtl/>
              </w:rPr>
              <w:t xml:space="preserve"> </w:t>
            </w:r>
            <w:r w:rsidR="00566D7D" w:rsidRPr="006F73DC">
              <w:rPr>
                <w:rFonts w:hint="cs"/>
                <w:b w:val="0"/>
                <w:bCs/>
                <w:sz w:val="22"/>
                <w:szCs w:val="22"/>
                <w:rtl/>
              </w:rPr>
              <w:t>(</w:t>
            </w:r>
            <w:r w:rsidR="006F73DC" w:rsidRPr="006F73DC">
              <w:rPr>
                <w:rFonts w:hint="cs"/>
                <w:b w:val="0"/>
                <w:bCs/>
                <w:sz w:val="22"/>
                <w:szCs w:val="22"/>
                <w:rtl/>
              </w:rPr>
              <w:t xml:space="preserve">إختيار درجة من 1 الى 5 </w:t>
            </w:r>
            <w:r w:rsidR="006F73DC" w:rsidRPr="006F73DC">
              <w:rPr>
                <w:b w:val="0"/>
                <w:bCs/>
                <w:sz w:val="22"/>
                <w:szCs w:val="22"/>
                <w:rtl/>
              </w:rPr>
              <w:t>–</w:t>
            </w:r>
            <w:r w:rsidR="006F73DC" w:rsidRPr="006F73DC">
              <w:rPr>
                <w:rFonts w:hint="cs"/>
                <w:b w:val="0"/>
                <w:bCs/>
                <w:sz w:val="22"/>
                <w:szCs w:val="22"/>
                <w:rtl/>
              </w:rPr>
              <w:t xml:space="preserve"> حيث أن 1 تمثل أقل درجة </w:t>
            </w:r>
            <w:r w:rsidR="006F73DC" w:rsidRPr="006F73DC">
              <w:rPr>
                <w:b w:val="0"/>
                <w:bCs/>
                <w:sz w:val="22"/>
                <w:szCs w:val="22"/>
                <w:rtl/>
              </w:rPr>
              <w:t>–</w:t>
            </w:r>
            <w:r w:rsidR="006F73DC" w:rsidRPr="006F73DC">
              <w:rPr>
                <w:rFonts w:hint="cs"/>
                <w:b w:val="0"/>
                <w:bCs/>
                <w:sz w:val="22"/>
                <w:szCs w:val="22"/>
                <w:rtl/>
              </w:rPr>
              <w:t xml:space="preserve"> و 5 تمثل أعلى درجة</w:t>
            </w:r>
            <w:r w:rsidR="00566D7D" w:rsidRPr="006F73DC">
              <w:rPr>
                <w:rFonts w:hint="cs"/>
                <w:b w:val="0"/>
                <w:bCs/>
                <w:sz w:val="22"/>
                <w:szCs w:val="22"/>
                <w:rtl/>
                <w:lang w:bidi="ar-EG"/>
              </w:rPr>
              <w:t>)</w:t>
            </w:r>
          </w:p>
        </w:tc>
      </w:tr>
      <w:tr w:rsidR="006F73DC" w:rsidRPr="0090596C" w:rsidTr="006F73DC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قدرة على العمل الميدانى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73DC" w:rsidRPr="000842C5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مهارات قيادية وتخطيط</w:t>
            </w:r>
          </w:p>
        </w:tc>
      </w:tr>
      <w:tr w:rsidR="006F73DC" w:rsidRPr="0090596C" w:rsidTr="006F73DC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73DC" w:rsidRDefault="006F73DC" w:rsidP="00566D7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إمكانية السفر للقاهرة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مهارات متابعة وتقارير</w:t>
            </w:r>
          </w:p>
        </w:tc>
      </w:tr>
      <w:tr w:rsidR="006F73DC" w:rsidRPr="0090596C" w:rsidTr="006F73DC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قدرة للعمل تحت ضغط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مهارات العمل فى فريق</w:t>
            </w:r>
          </w:p>
        </w:tc>
      </w:tr>
      <w:tr w:rsidR="006F73DC" w:rsidRPr="0090596C" w:rsidTr="006F73DC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مهارات كمبيوتر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73DC" w:rsidRPr="00901AED" w:rsidRDefault="006F73DC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73DC" w:rsidRDefault="006F73DC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مهارات تواصل</w:t>
            </w:r>
          </w:p>
        </w:tc>
      </w:tr>
      <w:tr w:rsidR="00BF5C91" w:rsidRPr="0090596C" w:rsidTr="008E1372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BF5C91" w:rsidRPr="000842C5" w:rsidRDefault="00BF5C91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F5C91" w:rsidRDefault="006F73DC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 أذكر/ى البرامج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5C91" w:rsidRPr="000842C5" w:rsidRDefault="00BF5C91" w:rsidP="00901AE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F5C91" w:rsidRPr="000842C5" w:rsidRDefault="00BF5C91" w:rsidP="00167E74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D291D" w:rsidRPr="002508C0" w:rsidTr="008E1372"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0D291D" w:rsidRPr="002508C0" w:rsidRDefault="000D291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D291D" w:rsidRPr="002508C0" w:rsidRDefault="000D291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  <w:tr w:rsidR="000D291D" w:rsidRPr="0090596C" w:rsidTr="00FB24F8">
        <w:tc>
          <w:tcPr>
            <w:tcW w:w="5000" w:type="pct"/>
            <w:gridSpan w:val="13"/>
            <w:tcBorders>
              <w:bottom w:val="single" w:sz="4" w:space="0" w:color="auto"/>
            </w:tcBorders>
            <w:shd w:val="clear" w:color="auto" w:fill="731F1C" w:themeFill="accent5"/>
          </w:tcPr>
          <w:p w:rsidR="000D291D" w:rsidRPr="0090596C" w:rsidRDefault="000D291D" w:rsidP="00FB24F8">
            <w:pPr>
              <w:pStyle w:val="Heading1"/>
              <w:bidi/>
              <w:outlineLvl w:val="0"/>
            </w:pPr>
            <w:r>
              <w:rPr>
                <w:rFonts w:hint="cs"/>
                <w:rtl/>
              </w:rPr>
              <w:t>قائمة المرفقات</w:t>
            </w:r>
          </w:p>
        </w:tc>
      </w:tr>
      <w:tr w:rsidR="006F73DC" w:rsidRPr="0090596C" w:rsidTr="00AE33D1"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291D" w:rsidRDefault="00AE33D1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صورة البطاقة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291D" w:rsidRPr="000842C5" w:rsidRDefault="000D291D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سيرة ذاتية</w:t>
            </w:r>
          </w:p>
        </w:tc>
      </w:tr>
      <w:tr w:rsidR="000D291D" w:rsidRPr="0090596C" w:rsidTr="00AE33D1"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291D" w:rsidRDefault="000D291D" w:rsidP="00EF7217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نعم 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901AED" w:rsidRDefault="000D291D" w:rsidP="000D291D">
            <w:pPr>
              <w:pStyle w:val="Heading1"/>
              <w:bidi/>
              <w:outlineLvl w:val="0"/>
              <w:rPr>
                <w:color w:val="000000" w:themeColor="text1"/>
                <w:sz w:val="24"/>
                <w:szCs w:val="24"/>
                <w:rtl/>
              </w:rPr>
            </w:pPr>
            <w:r w:rsidRPr="00901AED">
              <w:rPr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12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291D" w:rsidRDefault="00AE33D1" w:rsidP="000D291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>نموذج التقديم</w:t>
            </w:r>
            <w:r w:rsidR="000D291D">
              <w:rPr>
                <w:rFonts w:hint="cs"/>
                <w:b w:val="0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0D291D" w:rsidRPr="002508C0" w:rsidTr="00AE33D1">
        <w:tc>
          <w:tcPr>
            <w:tcW w:w="125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outlineLvl w:val="0"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91D" w:rsidRPr="002508C0" w:rsidRDefault="000D291D" w:rsidP="00901AED">
            <w:pPr>
              <w:pStyle w:val="Heading1"/>
              <w:bidi/>
              <w:jc w:val="center"/>
              <w:outlineLvl w:val="0"/>
              <w:rPr>
                <w:b w:val="0"/>
                <w:bCs/>
                <w:color w:val="000000" w:themeColor="text1"/>
                <w:sz w:val="6"/>
                <w:szCs w:val="6"/>
                <w:rtl/>
              </w:rPr>
            </w:pPr>
          </w:p>
        </w:tc>
      </w:tr>
    </w:tbl>
    <w:p w:rsidR="00E2585F" w:rsidRPr="0090596C" w:rsidRDefault="00E2585F" w:rsidP="002508C0">
      <w:pPr>
        <w:spacing w:after="0"/>
        <w:rPr>
          <w:sz w:val="12"/>
          <w:szCs w:val="16"/>
        </w:rPr>
      </w:pPr>
    </w:p>
    <w:sectPr w:rsidR="00E2585F" w:rsidRPr="0090596C" w:rsidSect="002508C0">
      <w:headerReference w:type="default" r:id="rId10"/>
      <w:footerReference w:type="default" r:id="rId11"/>
      <w:pgSz w:w="12240" w:h="15840"/>
      <w:pgMar w:top="818" w:right="1440" w:bottom="1008" w:left="1440" w:header="4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496" w:rsidRDefault="00BA3496" w:rsidP="00650259">
      <w:pPr>
        <w:spacing w:after="0" w:line="240" w:lineRule="auto"/>
      </w:pPr>
      <w:r>
        <w:separator/>
      </w:r>
    </w:p>
  </w:endnote>
  <w:endnote w:type="continuationSeparator" w:id="0">
    <w:p w:rsidR="00BA3496" w:rsidRDefault="00BA349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43B246-9B31-4E43-8523-0C4FEFA4232E}"/>
    <w:embedBold r:id="rId2" w:fontKey="{235D6092-F6B5-4CB7-9770-01552529EA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6280523-622D-4DCB-BD86-8A10E09FEDAA}"/>
    <w:embedBold r:id="rId4" w:fontKey="{41226BBB-B197-45E8-BEDC-0FE2CB60D6AE}"/>
    <w:embedItalic r:id="rId5" w:fontKey="{40B34C0B-4222-4D06-A313-66458A59FB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ADAB22A-16E5-438D-B954-F01C36FA773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C1B1A5E-D23A-419E-B74E-7484C712F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167E74">
      <w:tc>
        <w:tcPr>
          <w:tcW w:w="4675" w:type="dxa"/>
          <w:vAlign w:val="center"/>
        </w:tcPr>
        <w:p w:rsidR="007F7B5D" w:rsidRPr="007F7B5D" w:rsidRDefault="00167E74" w:rsidP="00167E7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rtl/>
              <w:lang w:bidi="ar-EG"/>
            </w:rPr>
          </w:pPr>
          <w:r w:rsidRPr="00167E74">
            <w:rPr>
              <w:sz w:val="18"/>
              <w:szCs w:val="24"/>
              <w:lang w:bidi="ar-EG"/>
            </w:rPr>
            <w:fldChar w:fldCharType="begin"/>
          </w:r>
          <w:r w:rsidRPr="00167E74">
            <w:rPr>
              <w:sz w:val="18"/>
              <w:szCs w:val="24"/>
              <w:lang w:bidi="ar-EG"/>
            </w:rPr>
            <w:instrText xml:space="preserve"> PAGE   \* MERGEFORMAT </w:instrText>
          </w:r>
          <w:r w:rsidRPr="00167E74">
            <w:rPr>
              <w:sz w:val="18"/>
              <w:szCs w:val="24"/>
              <w:lang w:bidi="ar-EG"/>
            </w:rPr>
            <w:fldChar w:fldCharType="separate"/>
          </w:r>
          <w:r w:rsidR="005D66E1">
            <w:rPr>
              <w:noProof/>
              <w:sz w:val="18"/>
              <w:szCs w:val="24"/>
              <w:lang w:bidi="ar-EG"/>
            </w:rPr>
            <w:t>1</w:t>
          </w:r>
          <w:r w:rsidRPr="00167E74">
            <w:rPr>
              <w:noProof/>
              <w:sz w:val="18"/>
              <w:szCs w:val="24"/>
              <w:lang w:bidi="ar-EG"/>
            </w:rPr>
            <w:fldChar w:fldCharType="end"/>
          </w: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496" w:rsidRDefault="00BA3496" w:rsidP="00650259">
      <w:pPr>
        <w:spacing w:after="0" w:line="240" w:lineRule="auto"/>
      </w:pPr>
      <w:r>
        <w:separator/>
      </w:r>
    </w:p>
  </w:footnote>
  <w:footnote w:type="continuationSeparator" w:id="0">
    <w:p w:rsidR="00BA3496" w:rsidRDefault="00BA349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8364"/>
      <w:gridCol w:w="996"/>
    </w:tblGrid>
    <w:tr w:rsidR="0090596C" w:rsidRPr="000842C5" w:rsidTr="002508C0">
      <w:trPr>
        <w:trHeight w:val="631"/>
      </w:trPr>
      <w:tc>
        <w:tcPr>
          <w:tcW w:w="8460" w:type="dxa"/>
          <w:vAlign w:val="center"/>
        </w:tcPr>
        <w:p w:rsidR="0090596C" w:rsidRPr="003F6EDC" w:rsidRDefault="000842C5" w:rsidP="000842C5">
          <w:pPr>
            <w:pStyle w:val="Header"/>
            <w:bidi/>
            <w:ind w:left="-108"/>
            <w:rPr>
              <w:sz w:val="40"/>
              <w:szCs w:val="40"/>
              <w:lang w:bidi="ar-EG"/>
            </w:rPr>
          </w:pPr>
          <w:bookmarkStart w:id="1" w:name="_Hlk521325785"/>
          <w:r w:rsidRPr="003F6EDC">
            <w:rPr>
              <w:rFonts w:hint="cs"/>
              <w:sz w:val="40"/>
              <w:szCs w:val="40"/>
              <w:rtl/>
              <w:lang w:bidi="ar-EG"/>
            </w:rPr>
            <w:t>نموذج تقديم على وظيفة</w:t>
          </w:r>
          <w:r w:rsidR="003F6EDC" w:rsidRPr="003F6EDC">
            <w:rPr>
              <w:rFonts w:hint="cs"/>
              <w:sz w:val="40"/>
              <w:szCs w:val="40"/>
              <w:rtl/>
              <w:lang w:bidi="ar-EG"/>
            </w:rPr>
            <w:t xml:space="preserve"> بمشروع الإدخار والإقراض</w:t>
          </w:r>
        </w:p>
      </w:tc>
      <w:tc>
        <w:tcPr>
          <w:tcW w:w="890" w:type="dxa"/>
          <w:vAlign w:val="center"/>
        </w:tcPr>
        <w:p w:rsidR="0090596C" w:rsidRPr="003F6EDC" w:rsidRDefault="000842C5" w:rsidP="000842C5">
          <w:pPr>
            <w:pStyle w:val="Header"/>
            <w:bidi/>
            <w:rPr>
              <w:sz w:val="40"/>
              <w:szCs w:val="40"/>
            </w:rPr>
          </w:pPr>
          <w:r w:rsidRPr="003F6EDC">
            <w:rPr>
              <w:sz w:val="40"/>
              <w:szCs w:val="40"/>
            </w:rPr>
            <w:drawing>
              <wp:inline distT="0" distB="0" distL="0" distR="0" wp14:anchorId="38165804" wp14:editId="4C3B6646">
                <wp:extent cx="486800" cy="486800"/>
                <wp:effectExtent l="0" t="0" r="8890" b="0"/>
                <wp:docPr id="7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392" cy="492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:rsidR="00650259" w:rsidRPr="0090596C" w:rsidRDefault="00650259" w:rsidP="000842C5">
    <w:pPr>
      <w:pStyle w:val="NoSpacing"/>
      <w:bidi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C554DB"/>
    <w:multiLevelType w:val="hybridMultilevel"/>
    <w:tmpl w:val="7E644C54"/>
    <w:lvl w:ilvl="0" w:tplc="7EE0CC62">
      <w:start w:val="2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07249E"/>
    <w:multiLevelType w:val="hybridMultilevel"/>
    <w:tmpl w:val="B352D2CA"/>
    <w:lvl w:ilvl="0" w:tplc="4476C25A">
      <w:start w:val="2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506C0"/>
    <w:multiLevelType w:val="hybridMultilevel"/>
    <w:tmpl w:val="74EE32B4"/>
    <w:lvl w:ilvl="0" w:tplc="A4EA4B8A">
      <w:start w:val="2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5"/>
  </w:num>
  <w:num w:numId="23">
    <w:abstractNumId w:val="11"/>
  </w:num>
  <w:num w:numId="24">
    <w:abstractNumId w:val="3"/>
  </w:num>
  <w:num w:numId="2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54"/>
    <w:rsid w:val="000456E1"/>
    <w:rsid w:val="00052382"/>
    <w:rsid w:val="0006568A"/>
    <w:rsid w:val="00076F0F"/>
    <w:rsid w:val="00084253"/>
    <w:rsid w:val="000842C5"/>
    <w:rsid w:val="000D1F49"/>
    <w:rsid w:val="000D291D"/>
    <w:rsid w:val="00167E74"/>
    <w:rsid w:val="001727CA"/>
    <w:rsid w:val="002508C0"/>
    <w:rsid w:val="00256276"/>
    <w:rsid w:val="002928D0"/>
    <w:rsid w:val="002C56E6"/>
    <w:rsid w:val="00361E11"/>
    <w:rsid w:val="003B4744"/>
    <w:rsid w:val="003F0847"/>
    <w:rsid w:val="003F6EDC"/>
    <w:rsid w:val="0040090B"/>
    <w:rsid w:val="0046302A"/>
    <w:rsid w:val="00487D2D"/>
    <w:rsid w:val="004D5D62"/>
    <w:rsid w:val="005112D0"/>
    <w:rsid w:val="00566D7D"/>
    <w:rsid w:val="00577E06"/>
    <w:rsid w:val="00590C78"/>
    <w:rsid w:val="005A3BF7"/>
    <w:rsid w:val="005D66E1"/>
    <w:rsid w:val="005F2035"/>
    <w:rsid w:val="005F7990"/>
    <w:rsid w:val="0063739C"/>
    <w:rsid w:val="00650259"/>
    <w:rsid w:val="006F73DC"/>
    <w:rsid w:val="00770F25"/>
    <w:rsid w:val="00782675"/>
    <w:rsid w:val="007A35A8"/>
    <w:rsid w:val="007B0A85"/>
    <w:rsid w:val="007C6A52"/>
    <w:rsid w:val="007F7B5D"/>
    <w:rsid w:val="0082043E"/>
    <w:rsid w:val="00836129"/>
    <w:rsid w:val="008A4C5D"/>
    <w:rsid w:val="008E1372"/>
    <w:rsid w:val="008E203A"/>
    <w:rsid w:val="008F7ADF"/>
    <w:rsid w:val="00901AED"/>
    <w:rsid w:val="0090596C"/>
    <w:rsid w:val="0091229C"/>
    <w:rsid w:val="00940E73"/>
    <w:rsid w:val="0098597D"/>
    <w:rsid w:val="009B5A54"/>
    <w:rsid w:val="009C7C93"/>
    <w:rsid w:val="009F619A"/>
    <w:rsid w:val="009F6DDE"/>
    <w:rsid w:val="00A370A8"/>
    <w:rsid w:val="00AE33D1"/>
    <w:rsid w:val="00BA3496"/>
    <w:rsid w:val="00BD4753"/>
    <w:rsid w:val="00BD5CB1"/>
    <w:rsid w:val="00BE62EE"/>
    <w:rsid w:val="00BF5C91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A3E5F"/>
    <w:rsid w:val="00DB3FAD"/>
    <w:rsid w:val="00E139C4"/>
    <w:rsid w:val="00E2585F"/>
    <w:rsid w:val="00E61C09"/>
    <w:rsid w:val="00E677FE"/>
    <w:rsid w:val="00EB3B58"/>
    <w:rsid w:val="00EC7359"/>
    <w:rsid w:val="00EE3054"/>
    <w:rsid w:val="00EF7217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ncw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144</Words>
  <Characters>636</Characters>
  <Application>Microsoft Office Word</Application>
  <DocSecurity>0</DocSecurity>
  <Lines>154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2020-11-24T09:44:00Z</dcterms:created>
  <dcterms:modified xsi:type="dcterms:W3CDTF">2020-12-15T13:30:00Z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